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6A4" w:rsidRPr="00B30B27" w:rsidRDefault="00B456A4" w:rsidP="00B30B27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B30B27">
        <w:rPr>
          <w:rFonts w:ascii="Times New Roman" w:hAnsi="Times New Roman"/>
          <w:b/>
          <w:szCs w:val="24"/>
        </w:rPr>
        <w:t xml:space="preserve">Итоговый протокол </w:t>
      </w:r>
    </w:p>
    <w:p w:rsidR="00B456A4" w:rsidRPr="00B30B27" w:rsidRDefault="00B456A4" w:rsidP="00B30B27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B30B27">
        <w:rPr>
          <w:rFonts w:ascii="Times New Roman" w:hAnsi="Times New Roman"/>
          <w:b/>
          <w:szCs w:val="24"/>
        </w:rPr>
        <w:t xml:space="preserve">Первенства </w:t>
      </w:r>
      <w:r>
        <w:rPr>
          <w:rFonts w:ascii="Times New Roman" w:hAnsi="Times New Roman"/>
          <w:b/>
          <w:szCs w:val="24"/>
        </w:rPr>
        <w:t>МАУ города Набережные Челны «</w:t>
      </w:r>
      <w:r w:rsidRPr="00B30B27">
        <w:rPr>
          <w:rFonts w:ascii="Times New Roman" w:hAnsi="Times New Roman"/>
          <w:b/>
          <w:szCs w:val="24"/>
        </w:rPr>
        <w:t>СШОР «Яр Чаллы» по лёгкой атлетике</w:t>
      </w:r>
    </w:p>
    <w:p w:rsidR="00B456A4" w:rsidRPr="00B30B27" w:rsidRDefault="00B456A4" w:rsidP="00B30B27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B30B27">
        <w:rPr>
          <w:rFonts w:ascii="Times New Roman" w:hAnsi="Times New Roman"/>
          <w:b/>
          <w:szCs w:val="24"/>
        </w:rPr>
        <w:t xml:space="preserve">25 января 2020 года ,  </w:t>
      </w:r>
      <w:r>
        <w:rPr>
          <w:rFonts w:ascii="Times New Roman" w:hAnsi="Times New Roman"/>
          <w:b/>
          <w:szCs w:val="24"/>
        </w:rPr>
        <w:t>ла манеж</w:t>
      </w:r>
      <w:r w:rsidRPr="00B30B27">
        <w:rPr>
          <w:rFonts w:ascii="Times New Roman" w:hAnsi="Times New Roman"/>
          <w:b/>
          <w:szCs w:val="24"/>
        </w:rPr>
        <w:t xml:space="preserve"> «Яр Чаллы» </w:t>
      </w:r>
    </w:p>
    <w:tbl>
      <w:tblPr>
        <w:tblW w:w="1068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00"/>
        <w:gridCol w:w="3240"/>
        <w:gridCol w:w="1134"/>
        <w:gridCol w:w="1966"/>
        <w:gridCol w:w="20"/>
        <w:gridCol w:w="1060"/>
        <w:gridCol w:w="20"/>
        <w:gridCol w:w="2620"/>
        <w:gridCol w:w="20"/>
      </w:tblGrid>
      <w:tr w:rsidR="00B456A4" w:rsidRPr="004E3856" w:rsidTr="009D75D1">
        <w:trPr>
          <w:gridAfter w:val="1"/>
          <w:wAfter w:w="20" w:type="dxa"/>
          <w:trHeight w:val="378"/>
        </w:trPr>
        <w:tc>
          <w:tcPr>
            <w:tcW w:w="600" w:type="dxa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№п/п</w:t>
            </w:r>
          </w:p>
        </w:tc>
        <w:tc>
          <w:tcPr>
            <w:tcW w:w="3240" w:type="dxa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Фамилия,имя</w:t>
            </w:r>
          </w:p>
        </w:tc>
        <w:tc>
          <w:tcPr>
            <w:tcW w:w="1134" w:type="dxa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Год рожд.</w:t>
            </w:r>
          </w:p>
        </w:tc>
        <w:tc>
          <w:tcPr>
            <w:tcW w:w="1966" w:type="dxa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результат</w:t>
            </w:r>
          </w:p>
        </w:tc>
        <w:tc>
          <w:tcPr>
            <w:tcW w:w="1080" w:type="dxa"/>
            <w:gridSpan w:val="2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разряд</w:t>
            </w:r>
          </w:p>
        </w:tc>
        <w:tc>
          <w:tcPr>
            <w:tcW w:w="2640" w:type="dxa"/>
            <w:gridSpan w:val="2"/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Ф.И.О. тренера</w:t>
            </w:r>
          </w:p>
        </w:tc>
      </w:tr>
      <w:tr w:rsidR="00B456A4" w:rsidRPr="004E3856" w:rsidTr="009D75D1">
        <w:trPr>
          <w:gridAfter w:val="1"/>
          <w:wAfter w:w="20" w:type="dxa"/>
          <w:trHeight w:val="11344"/>
        </w:trPr>
        <w:tc>
          <w:tcPr>
            <w:tcW w:w="600" w:type="dxa"/>
            <w:tcBorders>
              <w:bottom w:val="single" w:sz="4" w:space="0" w:color="auto"/>
            </w:tcBorders>
          </w:tcPr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B456A4" w:rsidRPr="00B30B27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b/>
                <w:sz w:val="20"/>
                <w:szCs w:val="20"/>
              </w:rPr>
            </w:pP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Бег 50 м</w:t>
            </w:r>
          </w:p>
          <w:p w:rsidR="00B456A4" w:rsidRPr="00B30B27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b/>
                <w:sz w:val="20"/>
                <w:szCs w:val="20"/>
              </w:rPr>
            </w:pP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Девушки 2005-06 г.р.</w:t>
            </w:r>
          </w:p>
          <w:p w:rsidR="00B456A4" w:rsidRPr="004E3856" w:rsidRDefault="00B456A4" w:rsidP="004E3856">
            <w:pPr>
              <w:spacing w:after="0" w:line="240" w:lineRule="auto"/>
              <w:ind w:right="-166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Сафиуллина Айгуль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Кирилова Светлана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Зарипова Амина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Шакурова Азалия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Глазкова Елена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София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Шайхетдинова Алсу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Ахмитзянова Лейла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Маслова Ангелина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Юнусова Алина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Питимирова Олеся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Кузнецова Валерия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Ивкина Арина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Хасанова Камиля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Красовская Арина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Байрамгулова Лиана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Гимазетдинова Милена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Максимова Яна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Васильева Алёна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Шамсуллина Камиля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Красовская Милана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Маннанова Алия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Ахметшина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B30B27" w:rsidRDefault="00B456A4" w:rsidP="00B30B27">
            <w:pPr>
              <w:spacing w:after="0" w:line="240" w:lineRule="auto"/>
              <w:ind w:right="-166"/>
              <w:rPr>
                <w:rFonts w:ascii="Times New Roman" w:hAnsi="Times New Roman"/>
                <w:b/>
                <w:sz w:val="20"/>
                <w:szCs w:val="20"/>
              </w:rPr>
            </w:pP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Бег 50 м</w:t>
            </w:r>
          </w:p>
          <w:p w:rsidR="00B456A4" w:rsidRPr="00B30B27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Девушки 2003-04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Рукавишникова Татьяна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Галямова Лия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Ермолаева Елизавета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Шайхулова Камилла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Погорелова Мария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Кожевникова Мария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Юртаева Милана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Пиунова Татьяна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Шаяхметова Ралина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B30B27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Бег 800 метров</w:t>
            </w:r>
          </w:p>
          <w:p w:rsidR="00B456A4" w:rsidRPr="00B30B27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0B27">
              <w:rPr>
                <w:rFonts w:ascii="Times New Roman" w:hAnsi="Times New Roman"/>
                <w:b/>
                <w:sz w:val="20"/>
                <w:szCs w:val="20"/>
              </w:rPr>
              <w:t>Девушки 2005-06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Ишмурзина Диана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Зарипова Айгуль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Тазова Виктория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Питимирова Олеся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Баранова Ирина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Устимаина Мария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Маннанова Алия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Кортюкова Полина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1966" w:type="dxa"/>
            <w:tcBorders>
              <w:bottom w:val="single" w:sz="4" w:space="0" w:color="auto"/>
            </w:tcBorders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7.08; ф-6.80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7.23; ф-7.08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7.42; ф-7.30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7.32;ф-7.45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7.43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7.48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7.48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7.56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7.61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7.63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7.73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7.77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8.15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8.18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8.19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8.20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8.21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8.40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8.41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8.42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8.19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8.80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7.24; ф-7.01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7.29;ф-7.35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7.33;ф-7.45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7.59;ф-7.58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7.65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7.78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6.90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6.99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2.36.5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2.45.5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2.46.1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2.46.6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2.57.0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2.30.0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2.59.2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Сошла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</w:tc>
        <w:tc>
          <w:tcPr>
            <w:tcW w:w="2640" w:type="dxa"/>
            <w:gridSpan w:val="2"/>
            <w:tcBorders>
              <w:bottom w:val="single" w:sz="4" w:space="0" w:color="auto"/>
            </w:tcBorders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Николаев А.Г.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В.И;.Ермолаев Д.В.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В.И.</w:t>
            </w:r>
          </w:p>
        </w:tc>
      </w:tr>
      <w:tr w:rsidR="00B456A4" w:rsidRPr="004E3856" w:rsidTr="009D75D1">
        <w:trPr>
          <w:trHeight w:val="2454"/>
        </w:trPr>
        <w:tc>
          <w:tcPr>
            <w:tcW w:w="600" w:type="dxa"/>
            <w:tcBorders>
              <w:bottom w:val="single" w:sz="4" w:space="0" w:color="auto"/>
            </w:tcBorders>
          </w:tcPr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B456A4" w:rsidRPr="00D90DC6" w:rsidRDefault="00B456A4" w:rsidP="00C4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 xml:space="preserve">Бег 800 метров </w:t>
            </w:r>
          </w:p>
          <w:p w:rsidR="00B456A4" w:rsidRPr="00D90DC6" w:rsidRDefault="00B456A4" w:rsidP="00C4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Девушки 2003-04 г.р.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Кутдусова Милена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Стрельникова Ирина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D90DC6" w:rsidRDefault="00B456A4" w:rsidP="00C4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 xml:space="preserve">Бег 800 метров </w:t>
            </w:r>
          </w:p>
          <w:p w:rsidR="00B456A4" w:rsidRPr="00D90DC6" w:rsidRDefault="00B456A4" w:rsidP="00C4183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Девушки 2002 г.р. и старше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Исламова Радмила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Мингалеева Аделя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Исламова Ангелина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Ибашева Алиса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2001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</w:tc>
        <w:tc>
          <w:tcPr>
            <w:tcW w:w="1986" w:type="dxa"/>
            <w:gridSpan w:val="2"/>
            <w:tcBorders>
              <w:bottom w:val="single" w:sz="4" w:space="0" w:color="auto"/>
            </w:tcBorders>
          </w:tcPr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2.45.73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2.51.0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2.44.3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2.50.6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3.29.8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2.31.8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640" w:type="dxa"/>
            <w:gridSpan w:val="2"/>
            <w:tcBorders>
              <w:bottom w:val="single" w:sz="4" w:space="0" w:color="auto"/>
            </w:tcBorders>
          </w:tcPr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C4183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 В.М.</w:t>
            </w:r>
          </w:p>
        </w:tc>
      </w:tr>
    </w:tbl>
    <w:p w:rsidR="00B456A4" w:rsidRDefault="00B456A4" w:rsidP="009D75D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Главный судья , судья 1 кат.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4E385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Г.Н. Панин</w:t>
      </w:r>
    </w:p>
    <w:p w:rsidR="00B456A4" w:rsidRDefault="00B456A4" w:rsidP="009D75D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Главный секретарь, судья 1кат.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В.И. Стариков</w:t>
      </w:r>
      <w:r w:rsidRPr="004E3856">
        <w:rPr>
          <w:rFonts w:ascii="Times New Roman" w:hAnsi="Times New Roman"/>
          <w:sz w:val="20"/>
          <w:szCs w:val="20"/>
        </w:rPr>
        <w:t xml:space="preserve">   </w:t>
      </w:r>
    </w:p>
    <w:p w:rsidR="00B456A4" w:rsidRPr="00B30B27" w:rsidRDefault="00B456A4" w:rsidP="00D90DC6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E3856">
        <w:rPr>
          <w:rFonts w:ascii="Times New Roman" w:hAnsi="Times New Roman"/>
          <w:sz w:val="20"/>
          <w:szCs w:val="20"/>
        </w:rPr>
        <w:t xml:space="preserve">  </w:t>
      </w:r>
      <w:r w:rsidRPr="00B30B27">
        <w:rPr>
          <w:rFonts w:ascii="Times New Roman" w:hAnsi="Times New Roman"/>
          <w:b/>
          <w:szCs w:val="24"/>
        </w:rPr>
        <w:t xml:space="preserve">Итоговый протокол </w:t>
      </w:r>
    </w:p>
    <w:p w:rsidR="00B456A4" w:rsidRPr="00B30B27" w:rsidRDefault="00B456A4" w:rsidP="00D90DC6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B30B27">
        <w:rPr>
          <w:rFonts w:ascii="Times New Roman" w:hAnsi="Times New Roman"/>
          <w:b/>
          <w:szCs w:val="24"/>
        </w:rPr>
        <w:t xml:space="preserve">Первенства </w:t>
      </w:r>
      <w:r>
        <w:rPr>
          <w:rFonts w:ascii="Times New Roman" w:hAnsi="Times New Roman"/>
          <w:b/>
          <w:szCs w:val="24"/>
        </w:rPr>
        <w:t>МАУ города Набережные Челны «</w:t>
      </w:r>
      <w:r w:rsidRPr="00B30B27">
        <w:rPr>
          <w:rFonts w:ascii="Times New Roman" w:hAnsi="Times New Roman"/>
          <w:b/>
          <w:szCs w:val="24"/>
        </w:rPr>
        <w:t>СШОР «Яр Чаллы» по лёгкой атлетике</w:t>
      </w:r>
    </w:p>
    <w:p w:rsidR="00B456A4" w:rsidRPr="00B30B27" w:rsidRDefault="00B456A4" w:rsidP="00D90DC6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B30B27">
        <w:rPr>
          <w:rFonts w:ascii="Times New Roman" w:hAnsi="Times New Roman"/>
          <w:b/>
          <w:szCs w:val="24"/>
        </w:rPr>
        <w:t xml:space="preserve">25 января 2020 года ,  </w:t>
      </w:r>
      <w:r>
        <w:rPr>
          <w:rFonts w:ascii="Times New Roman" w:hAnsi="Times New Roman"/>
          <w:b/>
          <w:szCs w:val="24"/>
        </w:rPr>
        <w:t>ла манеж</w:t>
      </w:r>
      <w:r w:rsidRPr="00B30B27">
        <w:rPr>
          <w:rFonts w:ascii="Times New Roman" w:hAnsi="Times New Roman"/>
          <w:b/>
          <w:szCs w:val="24"/>
        </w:rPr>
        <w:t xml:space="preserve"> «Яр Чаллы» </w:t>
      </w:r>
    </w:p>
    <w:tbl>
      <w:tblPr>
        <w:tblW w:w="10602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9"/>
        <w:gridCol w:w="3131"/>
        <w:gridCol w:w="1134"/>
        <w:gridCol w:w="24"/>
        <w:gridCol w:w="2082"/>
        <w:gridCol w:w="1002"/>
        <w:gridCol w:w="2520"/>
      </w:tblGrid>
      <w:tr w:rsidR="00B456A4" w:rsidRPr="004E3856" w:rsidTr="009D75D1">
        <w:tc>
          <w:tcPr>
            <w:tcW w:w="709" w:type="dxa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№п/п</w:t>
            </w:r>
          </w:p>
        </w:tc>
        <w:tc>
          <w:tcPr>
            <w:tcW w:w="3131" w:type="dxa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Фамилия,имя</w:t>
            </w:r>
          </w:p>
        </w:tc>
        <w:tc>
          <w:tcPr>
            <w:tcW w:w="1158" w:type="dxa"/>
            <w:gridSpan w:val="2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Год рожд.</w:t>
            </w:r>
          </w:p>
        </w:tc>
        <w:tc>
          <w:tcPr>
            <w:tcW w:w="2082" w:type="dxa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результат</w:t>
            </w:r>
          </w:p>
        </w:tc>
        <w:tc>
          <w:tcPr>
            <w:tcW w:w="1002" w:type="dxa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разряд</w:t>
            </w:r>
          </w:p>
        </w:tc>
        <w:tc>
          <w:tcPr>
            <w:tcW w:w="2520" w:type="dxa"/>
          </w:tcPr>
          <w:p w:rsidR="00B456A4" w:rsidRPr="004E3856" w:rsidRDefault="00B456A4" w:rsidP="009D75D1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Ф.И.О. тренера</w:t>
            </w:r>
          </w:p>
        </w:tc>
      </w:tr>
      <w:tr w:rsidR="00B456A4" w:rsidRPr="004E3856" w:rsidTr="009D75D1">
        <w:trPr>
          <w:trHeight w:val="6593"/>
        </w:trPr>
        <w:tc>
          <w:tcPr>
            <w:tcW w:w="709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31" w:type="dxa"/>
          </w:tcPr>
          <w:p w:rsidR="00B456A4" w:rsidRPr="00D90DC6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50 метров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Юноши 2005-06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Давлетгариев Данил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Салахиев Тимур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Рачеев Марк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Микушов Захар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Мазитов Данияр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Грачёв Евгений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Шустов Владимир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Ваняшин Глеб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Быстров Тимур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Раевский Кирилл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Мустафин Эрнест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Гарипов Эмиль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Файсханов Эмиль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Шерстнёв Олег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Крупнов Арсений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Зайнуллин Артём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Применко Артём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Стародымов Данил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Грибко Артём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Мирсияпов Рамиль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Коннов Владислав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D90DC6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50 метров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Юноши 2003-04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Иванов Евгений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Акимичев Евгений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Хабибуллин Рамиль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Попков Александр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Фатеев Максим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Хамитов Алберт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Бакиров Ранис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Мансуров Марат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50 метров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B456A4" w:rsidRPr="00D90DC6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Юноши 2002г.р. и старше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Кротовский Дмитрий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Филипов Леонид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Полещук Тимур</w:t>
            </w:r>
          </w:p>
        </w:tc>
        <w:tc>
          <w:tcPr>
            <w:tcW w:w="1158" w:type="dxa"/>
            <w:gridSpan w:val="2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2002</w:t>
            </w:r>
          </w:p>
        </w:tc>
        <w:tc>
          <w:tcPr>
            <w:tcW w:w="2082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6.26; ф-6.25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6.44; ф-6.41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6.48; ф-6.64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6.67; ф-6.69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6.86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6.95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7.18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7.22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7.47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7.50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7.74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7.80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7.86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7.89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8.39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6.60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7.01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7.34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7.65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8.70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6.20; ф-629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6.47;ф-6.47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6.54;ф-6.75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6.74;ф-6.82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7.00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6.30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6.40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6.44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5.98;ф-5.89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6.07;ф-6.10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6.20;ф-6.31</w:t>
            </w:r>
          </w:p>
        </w:tc>
        <w:tc>
          <w:tcPr>
            <w:tcW w:w="1002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б/р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б/р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Николаев А.Г.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</w:tr>
      <w:tr w:rsidR="00B456A4" w:rsidRPr="004E3856" w:rsidTr="009D75D1">
        <w:tc>
          <w:tcPr>
            <w:tcW w:w="709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в/к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31" w:type="dxa"/>
          </w:tcPr>
          <w:p w:rsidR="00B456A4" w:rsidRPr="00D90DC6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Бег 800 м. Юно</w:t>
            </w: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ши 2005-06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Микушов Захар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Хамидуллин Вадим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Ключников Сергей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Баранов Никита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Зиннатов Алмаз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Шустов Владимир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Волков Богдан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Стародумов Данил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Ярыч Виталий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9D75D1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</w:t>
            </w:r>
            <w:r w:rsidRPr="00D90DC6">
              <w:rPr>
                <w:rFonts w:ascii="Times New Roman" w:hAnsi="Times New Roman"/>
                <w:b/>
                <w:sz w:val="20"/>
                <w:szCs w:val="20"/>
              </w:rPr>
              <w:t>ег 800 м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. </w:t>
            </w:r>
            <w:r w:rsidRPr="009D75D1">
              <w:rPr>
                <w:rFonts w:ascii="Times New Roman" w:hAnsi="Times New Roman"/>
                <w:b/>
                <w:sz w:val="20"/>
                <w:szCs w:val="20"/>
              </w:rPr>
              <w:t>Юноши 2003-04 г.р.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Акимичев Евгений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Байков Юрий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Аюкин Айрат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Султанов Артём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Хамиев Альберт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Низамиев Адель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Бакиров Ранис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Мингалиев Рузаль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Мансуров Марат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0857A2" w:rsidRDefault="00B456A4" w:rsidP="004E38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857A2">
              <w:rPr>
                <w:rFonts w:ascii="Times New Roman" w:hAnsi="Times New Roman"/>
                <w:b/>
                <w:sz w:val="20"/>
                <w:szCs w:val="20"/>
              </w:rPr>
              <w:t>Юноши 2002 г.р. и старше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Никифоров Артём</w:t>
            </w:r>
          </w:p>
        </w:tc>
        <w:tc>
          <w:tcPr>
            <w:tcW w:w="1134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2006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2106" w:type="dxa"/>
            <w:gridSpan w:val="2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2.20.4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2.21.4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2.26.9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2.32.7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2.34.2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2.42.2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2.23.5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2.30.5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2.33.1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2.03.4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2.06.8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2.18.2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2.23.2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2.03.7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2.17.7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2.19.1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2.21.4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Сошёл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2.07.1</w:t>
            </w:r>
          </w:p>
        </w:tc>
        <w:tc>
          <w:tcPr>
            <w:tcW w:w="1002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1ю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2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2520" w:type="dxa"/>
          </w:tcPr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Галкин-Самитов А.С.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Ю.И.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Матвеева С.Н.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Николаев А.Г.</w:t>
            </w:r>
            <w:r w:rsidRPr="004E385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Стариков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Петрова Т.Н.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Панин Г.Н.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Николаев А.Г.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Козлов В.И.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Лисов В.</w:t>
            </w: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456A4" w:rsidRPr="004E3856" w:rsidRDefault="00B456A4" w:rsidP="004E38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E3856">
              <w:rPr>
                <w:rFonts w:ascii="Times New Roman" w:hAnsi="Times New Roman"/>
                <w:sz w:val="20"/>
                <w:szCs w:val="20"/>
              </w:rPr>
              <w:t>Сергеев В.В.</w:t>
            </w:r>
          </w:p>
        </w:tc>
      </w:tr>
    </w:tbl>
    <w:p w:rsidR="00B456A4" w:rsidRDefault="00B456A4" w:rsidP="000857A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Главный судья , судья 1 кат.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4E385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Г.Н. Панин</w:t>
      </w:r>
    </w:p>
    <w:p w:rsidR="00B456A4" w:rsidRDefault="00B456A4" w:rsidP="000857A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Главный секретарь, судья 1кат.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В.И. Стариков</w:t>
      </w:r>
      <w:r w:rsidRPr="004E3856">
        <w:rPr>
          <w:rFonts w:ascii="Times New Roman" w:hAnsi="Times New Roman"/>
          <w:sz w:val="20"/>
          <w:szCs w:val="20"/>
        </w:rPr>
        <w:t xml:space="preserve">   </w:t>
      </w:r>
    </w:p>
    <w:p w:rsidR="00B456A4" w:rsidRDefault="00B456A4" w:rsidP="00D5547A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Первенство МАУ «СШОР «Яр Чаллы» </w:t>
      </w:r>
    </w:p>
    <w:p w:rsidR="00B456A4" w:rsidRDefault="00B456A4" w:rsidP="00D5547A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9373B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МО </w:t>
      </w:r>
      <w:r w:rsidRPr="009373B3">
        <w:rPr>
          <w:rFonts w:ascii="Times New Roman" w:hAnsi="Times New Roman"/>
          <w:sz w:val="32"/>
          <w:szCs w:val="32"/>
        </w:rPr>
        <w:t xml:space="preserve">город Набережные Челны по легкой атлетике </w:t>
      </w:r>
    </w:p>
    <w:p w:rsidR="00B456A4" w:rsidRDefault="00B456A4" w:rsidP="00D5547A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«среди групп тренировочного этапа»</w:t>
      </w:r>
    </w:p>
    <w:p w:rsidR="00B456A4" w:rsidRDefault="00B456A4" w:rsidP="00D5547A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</w:p>
    <w:p w:rsidR="00B456A4" w:rsidRPr="009373B3" w:rsidRDefault="00B456A4" w:rsidP="00D5547A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25.01.2020</w:t>
      </w:r>
      <w:r w:rsidRPr="009373B3">
        <w:rPr>
          <w:rFonts w:ascii="Times New Roman" w:hAnsi="Times New Roman"/>
          <w:sz w:val="32"/>
          <w:szCs w:val="32"/>
        </w:rPr>
        <w:t xml:space="preserve"> г.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ab/>
        <w:t>л/а манеж «МАУ «СШОР «Яр Чаллы»</w:t>
      </w:r>
    </w:p>
    <w:p w:rsidR="00B456A4" w:rsidRDefault="00B456A4" w:rsidP="00D5547A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</w:p>
    <w:p w:rsidR="00B456A4" w:rsidRPr="006426B2" w:rsidRDefault="00B456A4" w:rsidP="00D5547A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6426B2">
        <w:rPr>
          <w:rFonts w:ascii="Times New Roman" w:hAnsi="Times New Roman"/>
          <w:b/>
          <w:sz w:val="32"/>
          <w:szCs w:val="32"/>
        </w:rPr>
        <w:t xml:space="preserve">Состав </w:t>
      </w:r>
    </w:p>
    <w:p w:rsidR="00B456A4" w:rsidRPr="006426B2" w:rsidRDefault="00B456A4" w:rsidP="00D5547A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6426B2">
        <w:rPr>
          <w:rFonts w:ascii="Times New Roman" w:hAnsi="Times New Roman"/>
          <w:b/>
          <w:sz w:val="32"/>
          <w:szCs w:val="32"/>
        </w:rPr>
        <w:t>судейской коллегии соревнований</w:t>
      </w:r>
    </w:p>
    <w:p w:rsidR="00B456A4" w:rsidRPr="009373B3" w:rsidRDefault="00B456A4" w:rsidP="00D5547A">
      <w:pPr>
        <w:spacing w:after="0" w:line="360" w:lineRule="auto"/>
        <w:jc w:val="center"/>
        <w:rPr>
          <w:rFonts w:ascii="Times New Roman" w:hAnsi="Times New Roman"/>
          <w:sz w:val="32"/>
          <w:szCs w:val="32"/>
        </w:rPr>
      </w:pP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 w:rsidRPr="009373B3">
        <w:rPr>
          <w:rFonts w:ascii="Times New Roman" w:hAnsi="Times New Roman"/>
          <w:szCs w:val="24"/>
        </w:rPr>
        <w:t xml:space="preserve">Главный судья 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Панин Г.Н.</w:t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СС 1к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Pr="009373B3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Главный секретарь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Стариков В.И.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СС 1</w:t>
      </w:r>
      <w:r w:rsidRPr="009373B3">
        <w:rPr>
          <w:rFonts w:ascii="Times New Roman" w:hAnsi="Times New Roman"/>
          <w:szCs w:val="24"/>
        </w:rPr>
        <w:t>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Pr="009373B3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 w:rsidRPr="009373B3">
        <w:rPr>
          <w:rFonts w:ascii="Times New Roman" w:hAnsi="Times New Roman"/>
          <w:szCs w:val="24"/>
        </w:rPr>
        <w:t>Судья-стартер</w:t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Сергеев В.В.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 xml:space="preserve">СС </w:t>
      </w:r>
      <w:r>
        <w:rPr>
          <w:rFonts w:ascii="Times New Roman" w:hAnsi="Times New Roman"/>
          <w:szCs w:val="24"/>
        </w:rPr>
        <w:t>2</w:t>
      </w:r>
      <w:r w:rsidRPr="009373B3">
        <w:rPr>
          <w:rFonts w:ascii="Times New Roman" w:hAnsi="Times New Roman"/>
          <w:szCs w:val="24"/>
        </w:rPr>
        <w:t xml:space="preserve"> 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</w:t>
      </w:r>
      <w:r w:rsidRPr="009373B3">
        <w:rPr>
          <w:rFonts w:ascii="Times New Roman" w:hAnsi="Times New Roman"/>
          <w:szCs w:val="24"/>
        </w:rPr>
        <w:t>екретарь</w:t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Матвеева С.Н.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СС 2 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Алексеева Е.О.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СС 2к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Наб. 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 w:rsidRPr="009373B3">
        <w:rPr>
          <w:rFonts w:ascii="Times New Roman" w:hAnsi="Times New Roman"/>
          <w:szCs w:val="24"/>
        </w:rPr>
        <w:t>Судья-хронометрист</w:t>
      </w:r>
      <w:r w:rsidRPr="003C47C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Николаев А.Г</w:t>
      </w:r>
      <w:r w:rsidRPr="009373B3">
        <w:rPr>
          <w:rFonts w:ascii="Times New Roman" w:hAnsi="Times New Roman"/>
          <w:szCs w:val="24"/>
        </w:rPr>
        <w:t>.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СС 1 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>Галкин-Самитов А.С.</w:t>
      </w:r>
      <w:r w:rsidRPr="009373B3">
        <w:rPr>
          <w:rFonts w:ascii="Times New Roman" w:hAnsi="Times New Roman"/>
          <w:szCs w:val="24"/>
        </w:rPr>
        <w:tab/>
        <w:t>СС 1 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 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 w:rsidRPr="009373B3">
        <w:rPr>
          <w:rFonts w:ascii="Times New Roman" w:hAnsi="Times New Roman"/>
          <w:szCs w:val="24"/>
        </w:rPr>
        <w:t>Судья при участниках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Стариков Ю.И.</w:t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>СС 1 к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  <w:t>Наб.</w:t>
      </w:r>
      <w:r>
        <w:rPr>
          <w:rFonts w:ascii="Times New Roman" w:hAnsi="Times New Roman"/>
          <w:szCs w:val="24"/>
        </w:rPr>
        <w:t xml:space="preserve"> </w:t>
      </w:r>
      <w:r w:rsidRPr="009373B3">
        <w:rPr>
          <w:rFonts w:ascii="Times New Roman" w:hAnsi="Times New Roman"/>
          <w:szCs w:val="24"/>
        </w:rPr>
        <w:t>Челны</w:t>
      </w:r>
    </w:p>
    <w:p w:rsidR="00B456A4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 w:rsidRPr="009373B3">
        <w:rPr>
          <w:rFonts w:ascii="Times New Roman" w:hAnsi="Times New Roman"/>
          <w:szCs w:val="24"/>
        </w:rPr>
        <w:t>Судья</w:t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на финише</w:t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Петрова Т.Н.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бк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Наб. Челны</w:t>
      </w:r>
    </w:p>
    <w:p w:rsidR="00B456A4" w:rsidRPr="009373B3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Головин И.В.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бк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Наб. Челны</w:t>
      </w:r>
    </w:p>
    <w:p w:rsidR="00B456A4" w:rsidRPr="009373B3" w:rsidRDefault="00B456A4" w:rsidP="00D5547A">
      <w:pPr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B456A4" w:rsidRDefault="00B456A4" w:rsidP="00C40EE9">
      <w:pPr>
        <w:spacing w:after="0" w:line="360" w:lineRule="auto"/>
        <w:rPr>
          <w:rFonts w:ascii="Times New Roman" w:hAnsi="Times New Roman"/>
          <w:sz w:val="20"/>
          <w:szCs w:val="20"/>
        </w:rPr>
      </w:pPr>
      <w:r w:rsidRPr="009373B3">
        <w:rPr>
          <w:rFonts w:ascii="Times New Roman" w:hAnsi="Times New Roman"/>
          <w:szCs w:val="24"/>
        </w:rPr>
        <w:tab/>
      </w:r>
      <w:r w:rsidRPr="009373B3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</w:rPr>
        <w:tab/>
      </w: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277C79">
      <w:pPr>
        <w:tabs>
          <w:tab w:val="left" w:pos="6165"/>
        </w:tabs>
        <w:rPr>
          <w:rFonts w:ascii="Times New Roman" w:hAnsi="Times New Roman"/>
          <w:sz w:val="20"/>
          <w:szCs w:val="20"/>
        </w:rPr>
      </w:pPr>
    </w:p>
    <w:p w:rsidR="00B456A4" w:rsidRPr="004E3856" w:rsidRDefault="00B456A4" w:rsidP="00476EAD">
      <w:pPr>
        <w:tabs>
          <w:tab w:val="left" w:pos="2685"/>
        </w:tabs>
        <w:ind w:left="-284" w:right="-166"/>
        <w:rPr>
          <w:rFonts w:ascii="Times New Roman" w:hAnsi="Times New Roman"/>
        </w:rPr>
      </w:pPr>
      <w:r w:rsidRPr="004E3856">
        <w:rPr>
          <w:rFonts w:ascii="Times New Roman" w:hAnsi="Times New Roman"/>
          <w:sz w:val="20"/>
          <w:szCs w:val="20"/>
        </w:rPr>
        <w:t xml:space="preserve">                      </w:t>
      </w:r>
    </w:p>
    <w:p w:rsidR="00B456A4" w:rsidRPr="004E3856" w:rsidRDefault="00B456A4" w:rsidP="00476EAD">
      <w:pPr>
        <w:tabs>
          <w:tab w:val="left" w:pos="1320"/>
        </w:tabs>
        <w:rPr>
          <w:rFonts w:ascii="Times New Roman" w:hAnsi="Times New Roman"/>
          <w:sz w:val="20"/>
          <w:szCs w:val="20"/>
        </w:rPr>
      </w:pPr>
      <w:r w:rsidRPr="004E3856">
        <w:rPr>
          <w:rFonts w:ascii="Times New Roman" w:hAnsi="Times New Roman"/>
        </w:rPr>
        <w:tab/>
      </w:r>
    </w:p>
    <w:sectPr w:rsidR="00B456A4" w:rsidRPr="004E3856" w:rsidSect="004E3856">
      <w:pgSz w:w="11906" w:h="16838"/>
      <w:pgMar w:top="567" w:right="720" w:bottom="567" w:left="8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6A4" w:rsidRDefault="00B456A4" w:rsidP="006D114D">
      <w:pPr>
        <w:spacing w:after="0" w:line="240" w:lineRule="auto"/>
      </w:pPr>
      <w:r>
        <w:separator/>
      </w:r>
    </w:p>
  </w:endnote>
  <w:endnote w:type="continuationSeparator" w:id="0">
    <w:p w:rsidR="00B456A4" w:rsidRDefault="00B456A4" w:rsidP="006D1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6A4" w:rsidRDefault="00B456A4" w:rsidP="006D114D">
      <w:pPr>
        <w:spacing w:after="0" w:line="240" w:lineRule="auto"/>
      </w:pPr>
      <w:r>
        <w:separator/>
      </w:r>
    </w:p>
  </w:footnote>
  <w:footnote w:type="continuationSeparator" w:id="0">
    <w:p w:rsidR="00B456A4" w:rsidRDefault="00B456A4" w:rsidP="006D1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209A0"/>
    <w:multiLevelType w:val="hybridMultilevel"/>
    <w:tmpl w:val="CC080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0810"/>
    <w:rsid w:val="00011385"/>
    <w:rsid w:val="000857A2"/>
    <w:rsid w:val="00096B9B"/>
    <w:rsid w:val="000F10A1"/>
    <w:rsid w:val="00135892"/>
    <w:rsid w:val="001366E4"/>
    <w:rsid w:val="00146771"/>
    <w:rsid w:val="00147023"/>
    <w:rsid w:val="0019252B"/>
    <w:rsid w:val="002035D8"/>
    <w:rsid w:val="002054A6"/>
    <w:rsid w:val="00245310"/>
    <w:rsid w:val="00254A21"/>
    <w:rsid w:val="002552A6"/>
    <w:rsid w:val="002640B2"/>
    <w:rsid w:val="00277C79"/>
    <w:rsid w:val="0029425F"/>
    <w:rsid w:val="00297C46"/>
    <w:rsid w:val="002C1B8E"/>
    <w:rsid w:val="002C33C6"/>
    <w:rsid w:val="002F75D2"/>
    <w:rsid w:val="00304364"/>
    <w:rsid w:val="00311E51"/>
    <w:rsid w:val="00322779"/>
    <w:rsid w:val="00362AB3"/>
    <w:rsid w:val="003936D8"/>
    <w:rsid w:val="00393CEE"/>
    <w:rsid w:val="003B33C4"/>
    <w:rsid w:val="003C47C3"/>
    <w:rsid w:val="00410844"/>
    <w:rsid w:val="004614C8"/>
    <w:rsid w:val="00476EAD"/>
    <w:rsid w:val="004E3856"/>
    <w:rsid w:val="004F2A67"/>
    <w:rsid w:val="005279D6"/>
    <w:rsid w:val="00532309"/>
    <w:rsid w:val="005E0BCA"/>
    <w:rsid w:val="005F1D52"/>
    <w:rsid w:val="006426B2"/>
    <w:rsid w:val="006875A6"/>
    <w:rsid w:val="006D114D"/>
    <w:rsid w:val="006D28F5"/>
    <w:rsid w:val="006D3802"/>
    <w:rsid w:val="0072246E"/>
    <w:rsid w:val="00784239"/>
    <w:rsid w:val="008418A7"/>
    <w:rsid w:val="008F7703"/>
    <w:rsid w:val="009220A6"/>
    <w:rsid w:val="009373B3"/>
    <w:rsid w:val="009C0EA8"/>
    <w:rsid w:val="009D75D1"/>
    <w:rsid w:val="00A233A3"/>
    <w:rsid w:val="00A74552"/>
    <w:rsid w:val="00AF097A"/>
    <w:rsid w:val="00B1090E"/>
    <w:rsid w:val="00B30B27"/>
    <w:rsid w:val="00B30EA0"/>
    <w:rsid w:val="00B456A4"/>
    <w:rsid w:val="00B83757"/>
    <w:rsid w:val="00B90B15"/>
    <w:rsid w:val="00BA48D1"/>
    <w:rsid w:val="00C40EE9"/>
    <w:rsid w:val="00C4183B"/>
    <w:rsid w:val="00C90826"/>
    <w:rsid w:val="00CF5A0A"/>
    <w:rsid w:val="00D14162"/>
    <w:rsid w:val="00D343B3"/>
    <w:rsid w:val="00D5547A"/>
    <w:rsid w:val="00D76F14"/>
    <w:rsid w:val="00D90DC6"/>
    <w:rsid w:val="00D935F4"/>
    <w:rsid w:val="00DB4D3B"/>
    <w:rsid w:val="00DB5714"/>
    <w:rsid w:val="00E54785"/>
    <w:rsid w:val="00EA4F50"/>
    <w:rsid w:val="00EB7521"/>
    <w:rsid w:val="00F54D65"/>
    <w:rsid w:val="00F74970"/>
    <w:rsid w:val="00F770FE"/>
    <w:rsid w:val="00FA0810"/>
    <w:rsid w:val="00FE2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B8E"/>
    <w:pPr>
      <w:spacing w:after="200" w:line="276" w:lineRule="auto"/>
    </w:pPr>
    <w:rPr>
      <w:sz w:val="24"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D114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6D11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D114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6D11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D114D"/>
    <w:rPr>
      <w:rFonts w:cs="Times New Roman"/>
    </w:rPr>
  </w:style>
  <w:style w:type="paragraph" w:styleId="ListParagraph">
    <w:name w:val="List Paragraph"/>
    <w:basedOn w:val="Normal"/>
    <w:uiPriority w:val="99"/>
    <w:qFormat/>
    <w:rsid w:val="00D76F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487</TotalTime>
  <Pages>3</Pages>
  <Words>946</Words>
  <Characters>5396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16</cp:revision>
  <cp:lastPrinted>2020-01-27T06:39:00Z</cp:lastPrinted>
  <dcterms:created xsi:type="dcterms:W3CDTF">2017-04-09T11:39:00Z</dcterms:created>
  <dcterms:modified xsi:type="dcterms:W3CDTF">2020-01-27T06:39:00Z</dcterms:modified>
</cp:coreProperties>
</file>